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388F6" w14:textId="77777777" w:rsidR="00595C6A" w:rsidRDefault="009F4D07">
      <w:pPr>
        <w:ind w:left="4271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757388F9" wp14:editId="757388FA">
            <wp:extent cx="1901258" cy="242697"/>
            <wp:effectExtent l="0" t="0" r="0" b="0"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1258" cy="242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7388F7" w14:textId="77777777" w:rsidR="00595C6A" w:rsidRDefault="00595C6A">
      <w:pPr>
        <w:rPr>
          <w:rFonts w:ascii="Times New Roman"/>
          <w:sz w:val="20"/>
        </w:rPr>
        <w:sectPr w:rsidR="00595C6A">
          <w:headerReference w:type="default" r:id="rId10"/>
          <w:footerReference w:type="default" r:id="rId11"/>
          <w:type w:val="continuous"/>
          <w:pgSz w:w="9240" w:h="6800" w:orient="landscape"/>
          <w:pgMar w:top="640" w:right="500" w:bottom="1440" w:left="1280" w:header="0" w:footer="1260" w:gutter="0"/>
          <w:pgNumType w:start="1"/>
          <w:cols w:space="708"/>
        </w:sectPr>
      </w:pPr>
    </w:p>
    <w:p w14:paraId="757388F8" w14:textId="77777777" w:rsidR="00595C6A" w:rsidRDefault="00595C6A" w:rsidP="41CFF5BA">
      <w:pPr>
        <w:spacing w:before="4"/>
        <w:rPr>
          <w:rFonts w:ascii="Times New Roman"/>
          <w:sz w:val="17"/>
          <w:szCs w:val="17"/>
        </w:rPr>
      </w:pPr>
    </w:p>
    <w:p w14:paraId="415320CF" w14:textId="1C144369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3E0B8352" w14:textId="0C899DB5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7DF6C00C" w14:textId="64D31DA5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4CE54964" w14:textId="4F18E141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3B5F65D3" w14:textId="4F12BD83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46E6C15F" w14:textId="32BF46DF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1C548B99" w14:textId="564F82DF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70098306" w14:textId="386B74BD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12B3F51F" w14:textId="54BE9801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32B93ADC" w14:textId="3D2579B7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660DB8B6" w14:textId="2A3E8FE8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7046166D" w14:textId="3FE8D833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73C04B57" w14:textId="5F87352C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6829BA26" w14:textId="331DCC76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3E4BE479" w14:textId="41BADEB4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49CB4077" w14:textId="06604425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4C93052E" w14:textId="72958289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0721BE0C" w14:textId="71244C73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14BBBEFC" w14:textId="7159F3DF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75205321" w14:textId="3E985498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0F9C18EF" w14:textId="31A2B2DF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6495E684" w14:textId="51A07A3A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2DA219FF" w14:textId="1BEC333B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09F4DD39" w14:textId="6AE030F1" w:rsidR="41CFF5BA" w:rsidRDefault="00B10E18" w:rsidP="00B10E18">
      <w:pPr>
        <w:spacing w:before="4"/>
        <w:jc w:val="right"/>
        <w:rPr>
          <w:rFonts w:ascii="Times New Roman"/>
          <w:sz w:val="17"/>
          <w:szCs w:val="17"/>
        </w:rPr>
      </w:pPr>
      <w:r>
        <w:rPr>
          <w:rFonts w:ascii="Times New Roman"/>
          <w:noProof/>
          <w:sz w:val="20"/>
        </w:rPr>
        <w:drawing>
          <wp:inline distT="0" distB="0" distL="0" distR="0" wp14:anchorId="35C288A9" wp14:editId="03017FA9">
            <wp:extent cx="1901258" cy="242697"/>
            <wp:effectExtent l="0" t="0" r="0" b="0"/>
            <wp:docPr id="1507918028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1258" cy="242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682C38" w14:textId="4026F6FD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3D91CA94" w14:textId="39C03EE8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4CE5219E" w14:textId="31418BDF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140CB0C4" w14:textId="7A95B09E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351BEBC7" w14:textId="6A77168D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43E61197" w14:textId="28CC4ADE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188CA002" w14:textId="4C38DB4A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7FF4CB56" w14:textId="6E703680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4550A580" w14:textId="408CB6A1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118B3DFB" w14:textId="4A842F65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14AFFF5A" w14:textId="5E779AE6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54954034" w14:textId="43E8FC11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6F9879EC" w14:textId="5A48E218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4957EF72" w14:textId="08E45F7E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79CFDD1A" w14:textId="68A70795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27838AAE" w14:textId="45EEEED7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154A7CBB" w14:textId="456A7C94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6AF48F74" w14:textId="42A01B7D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346AC7A0" w14:textId="32C2D320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191D7D16" w14:textId="5F058F2C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0EE29DE6" w14:textId="7ECEA292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375E4B12" w14:textId="450DEE24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4843D56D" w14:textId="25DECA7A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62CEB81F" w14:textId="4814C2A9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1096A6EC" w14:textId="6A0378B8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07EC2388" w14:textId="2C4D581C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08692129" w14:textId="61883B30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22523F23" w14:textId="61CDD8C8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057755C7" w14:textId="2B963BF9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7213B978" w14:textId="4021DBD1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49507288" w14:textId="5E26C4EB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1518B2E8" w14:textId="25A18730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7DEFBA66" w14:textId="5095F15C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75BA9F1F" w14:textId="35A172EE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509101AF" w14:textId="2D0EDFB8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10EE421A" w14:textId="287CD6EE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4A28EE25" w14:textId="44C3BB89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3F647BFF" w14:textId="5F4E4D1D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23AD9593" w14:textId="1E0EA1E9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5259C7F2" w14:textId="4E782E5E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585FC948" w14:textId="47A407BB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6190FB2B" w14:textId="1AC689E5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1C0C4BE6" w14:textId="335FD42B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57B532F4" w14:textId="0BB0397A" w:rsidR="41CFF5BA" w:rsidRDefault="00B10E18" w:rsidP="00B10E18">
      <w:pPr>
        <w:spacing w:before="4"/>
        <w:jc w:val="right"/>
        <w:rPr>
          <w:rFonts w:ascii="Times New Roman"/>
          <w:sz w:val="17"/>
          <w:szCs w:val="17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 wp14:anchorId="0299B213" wp14:editId="5D513195">
            <wp:extent cx="1901258" cy="242697"/>
            <wp:effectExtent l="0" t="0" r="0" b="0"/>
            <wp:docPr id="1941914496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1258" cy="242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C8EEF7" w14:textId="67FC62CB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65D77F2A" w14:textId="40E8015E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3F232E65" w14:textId="611758F8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693555A9" w14:textId="4A14FFE4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13744FB2" w14:textId="3C7A4F5C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7B1CF9C3" w14:textId="33DC987A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3C16DBDD" w14:textId="2D4DBD79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62279DE2" w14:textId="53B46658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1F328B02" w14:textId="4348E6C0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69D3BD60" w14:textId="4DAC7D31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6DEC5148" w14:textId="5DC51CBC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75CBE299" w14:textId="5770FDDE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00EBA9F2" w14:textId="7085CD4E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74D95DF6" w14:textId="5FCA5C60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298B5DC2" w14:textId="290C1653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11F93EB5" w14:textId="5674C34D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333C65C7" w14:textId="40B77902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747B2E0B" w14:textId="38A29F8B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2491D6F1" w14:textId="3345A6CD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10B20FE2" w14:textId="1A4CF3F4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446050FA" w14:textId="6DB6D0D4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79412513" w14:textId="5E79C59D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250AD3C3" w14:textId="4A878A4B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4DCBADC8" w14:textId="6FDBA670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57E021EA" w14:textId="4F25222E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692467A4" w14:textId="3D3F3EC5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1494C03A" w14:textId="0408D220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2EBD697A" w14:textId="2180E222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18393467" w14:textId="0A7472AD" w:rsidR="41CFF5BA" w:rsidRDefault="41CFF5BA" w:rsidP="41CFF5BA">
      <w:pPr>
        <w:spacing w:before="4"/>
        <w:rPr>
          <w:rFonts w:ascii="Times New Roman"/>
          <w:sz w:val="17"/>
          <w:szCs w:val="17"/>
        </w:rPr>
      </w:pPr>
    </w:p>
    <w:p w14:paraId="275DDFC9" w14:textId="77777777" w:rsidR="00B10E18" w:rsidRDefault="00B10E18" w:rsidP="41CFF5BA">
      <w:pPr>
        <w:spacing w:before="4"/>
        <w:rPr>
          <w:rFonts w:ascii="Times New Roman"/>
          <w:sz w:val="17"/>
          <w:szCs w:val="17"/>
        </w:rPr>
      </w:pPr>
    </w:p>
    <w:p w14:paraId="6D4DCE01" w14:textId="77777777" w:rsidR="00B10E18" w:rsidRDefault="00B10E18" w:rsidP="41CFF5BA">
      <w:pPr>
        <w:spacing w:before="4"/>
        <w:rPr>
          <w:rFonts w:ascii="Times New Roman"/>
          <w:sz w:val="17"/>
          <w:szCs w:val="17"/>
        </w:rPr>
      </w:pPr>
    </w:p>
    <w:p w14:paraId="5402A327" w14:textId="77777777" w:rsidR="00B10E18" w:rsidRDefault="00B10E18" w:rsidP="41CFF5BA">
      <w:pPr>
        <w:spacing w:before="4"/>
        <w:rPr>
          <w:rFonts w:ascii="Times New Roman"/>
          <w:sz w:val="17"/>
          <w:szCs w:val="17"/>
        </w:rPr>
      </w:pPr>
    </w:p>
    <w:p w14:paraId="3FCEBF51" w14:textId="77777777" w:rsidR="00B10E18" w:rsidRDefault="00B10E18" w:rsidP="41CFF5BA">
      <w:pPr>
        <w:spacing w:before="4"/>
        <w:rPr>
          <w:rFonts w:ascii="Times New Roman"/>
          <w:sz w:val="17"/>
          <w:szCs w:val="17"/>
        </w:rPr>
      </w:pPr>
    </w:p>
    <w:p w14:paraId="6629C136" w14:textId="77777777" w:rsidR="00B10E18" w:rsidRDefault="00B10E18" w:rsidP="41CFF5BA">
      <w:pPr>
        <w:spacing w:before="4"/>
        <w:rPr>
          <w:rFonts w:ascii="Times New Roman"/>
          <w:sz w:val="17"/>
          <w:szCs w:val="17"/>
        </w:rPr>
      </w:pPr>
    </w:p>
    <w:p w14:paraId="16E7EEA0" w14:textId="77777777" w:rsidR="00B10E18" w:rsidRDefault="00B10E18" w:rsidP="41CFF5BA">
      <w:pPr>
        <w:spacing w:before="4"/>
        <w:rPr>
          <w:rFonts w:ascii="Times New Roman"/>
          <w:sz w:val="17"/>
          <w:szCs w:val="17"/>
        </w:rPr>
      </w:pPr>
    </w:p>
    <w:p w14:paraId="35FF6E10" w14:textId="77777777" w:rsidR="00B10E18" w:rsidRDefault="00B10E18" w:rsidP="41CFF5BA">
      <w:pPr>
        <w:spacing w:before="4"/>
        <w:rPr>
          <w:rFonts w:ascii="Times New Roman"/>
          <w:sz w:val="17"/>
          <w:szCs w:val="17"/>
        </w:rPr>
      </w:pPr>
    </w:p>
    <w:p w14:paraId="3ADF069B" w14:textId="77777777" w:rsidR="00B10E18" w:rsidRDefault="00B10E18" w:rsidP="41CFF5BA">
      <w:pPr>
        <w:spacing w:before="4"/>
        <w:rPr>
          <w:rFonts w:ascii="Times New Roman"/>
          <w:sz w:val="17"/>
          <w:szCs w:val="17"/>
        </w:rPr>
      </w:pPr>
    </w:p>
    <w:p w14:paraId="2A4E18E5" w14:textId="77777777" w:rsidR="00B10E18" w:rsidRDefault="00B10E18" w:rsidP="41CFF5BA">
      <w:pPr>
        <w:spacing w:before="4"/>
        <w:rPr>
          <w:rFonts w:ascii="Times New Roman"/>
          <w:sz w:val="17"/>
          <w:szCs w:val="17"/>
        </w:rPr>
      </w:pPr>
    </w:p>
    <w:p w14:paraId="413CCB5B" w14:textId="77777777" w:rsidR="00B10E18" w:rsidRDefault="00B10E18" w:rsidP="41CFF5BA">
      <w:pPr>
        <w:spacing w:before="4"/>
        <w:rPr>
          <w:rFonts w:ascii="Times New Roman"/>
          <w:sz w:val="17"/>
          <w:szCs w:val="17"/>
        </w:rPr>
      </w:pPr>
    </w:p>
    <w:p w14:paraId="725AB204" w14:textId="77777777" w:rsidR="00B10E18" w:rsidRDefault="00B10E18" w:rsidP="41CFF5BA">
      <w:pPr>
        <w:spacing w:before="4"/>
        <w:rPr>
          <w:rFonts w:ascii="Times New Roman"/>
          <w:sz w:val="17"/>
          <w:szCs w:val="17"/>
        </w:rPr>
      </w:pPr>
    </w:p>
    <w:p w14:paraId="7F27015B" w14:textId="77777777" w:rsidR="00B10E18" w:rsidRDefault="00B10E18" w:rsidP="41CFF5BA">
      <w:pPr>
        <w:spacing w:before="4"/>
        <w:rPr>
          <w:rFonts w:ascii="Times New Roman"/>
          <w:sz w:val="17"/>
          <w:szCs w:val="17"/>
        </w:rPr>
      </w:pPr>
    </w:p>
    <w:p w14:paraId="45A99AD0" w14:textId="77777777" w:rsidR="00B10E18" w:rsidRDefault="00B10E18" w:rsidP="41CFF5BA">
      <w:pPr>
        <w:spacing w:before="4"/>
        <w:rPr>
          <w:rFonts w:ascii="Times New Roman"/>
          <w:sz w:val="17"/>
          <w:szCs w:val="17"/>
        </w:rPr>
      </w:pPr>
    </w:p>
    <w:p w14:paraId="509D28A2" w14:textId="77777777" w:rsidR="00B10E18" w:rsidRDefault="00B10E18" w:rsidP="41CFF5BA">
      <w:pPr>
        <w:spacing w:before="4"/>
        <w:rPr>
          <w:rFonts w:ascii="Times New Roman"/>
          <w:sz w:val="17"/>
          <w:szCs w:val="17"/>
        </w:rPr>
      </w:pPr>
    </w:p>
    <w:p w14:paraId="26A924F2" w14:textId="77777777" w:rsidR="00B10E18" w:rsidRDefault="00B10E18" w:rsidP="41CFF5BA">
      <w:pPr>
        <w:spacing w:before="4"/>
        <w:rPr>
          <w:rFonts w:ascii="Times New Roman"/>
          <w:sz w:val="17"/>
          <w:szCs w:val="17"/>
        </w:rPr>
      </w:pPr>
    </w:p>
    <w:p w14:paraId="5A07496F" w14:textId="03B5EFE2" w:rsidR="00B10E18" w:rsidRDefault="00B10E18" w:rsidP="00B10E18">
      <w:pPr>
        <w:spacing w:before="4"/>
        <w:jc w:val="right"/>
        <w:rPr>
          <w:rFonts w:ascii="Times New Roman"/>
          <w:sz w:val="17"/>
          <w:szCs w:val="17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 wp14:anchorId="75C06C97" wp14:editId="7212E599">
            <wp:extent cx="1901258" cy="242697"/>
            <wp:effectExtent l="0" t="0" r="0" b="0"/>
            <wp:docPr id="49824988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1258" cy="242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60BC50" w14:textId="77777777" w:rsidR="00B10E18" w:rsidRDefault="00B10E18" w:rsidP="41CFF5BA">
      <w:pPr>
        <w:spacing w:before="4"/>
        <w:rPr>
          <w:rFonts w:ascii="Times New Roman"/>
          <w:sz w:val="17"/>
          <w:szCs w:val="17"/>
        </w:rPr>
      </w:pPr>
    </w:p>
    <w:p w14:paraId="36F4CFDB" w14:textId="77777777" w:rsidR="00B10E18" w:rsidRDefault="00B10E18" w:rsidP="41CFF5BA">
      <w:pPr>
        <w:spacing w:before="4"/>
        <w:rPr>
          <w:rFonts w:ascii="Times New Roman"/>
          <w:sz w:val="17"/>
          <w:szCs w:val="17"/>
        </w:rPr>
      </w:pPr>
    </w:p>
    <w:p w14:paraId="13E2BA77" w14:textId="77777777" w:rsidR="00B10E18" w:rsidRDefault="00B10E18" w:rsidP="41CFF5BA">
      <w:pPr>
        <w:spacing w:before="4"/>
        <w:rPr>
          <w:rFonts w:ascii="Times New Roman"/>
          <w:sz w:val="17"/>
          <w:szCs w:val="17"/>
        </w:rPr>
      </w:pPr>
    </w:p>
    <w:p w14:paraId="45DEEB3E" w14:textId="77777777" w:rsidR="00B10E18" w:rsidRDefault="00B10E18" w:rsidP="41CFF5BA">
      <w:pPr>
        <w:spacing w:before="4"/>
        <w:rPr>
          <w:rFonts w:ascii="Times New Roman"/>
          <w:sz w:val="17"/>
          <w:szCs w:val="17"/>
        </w:rPr>
      </w:pPr>
    </w:p>
    <w:p w14:paraId="7F739EEB" w14:textId="77777777" w:rsidR="00B10E18" w:rsidRDefault="00B10E18" w:rsidP="41CFF5BA">
      <w:pPr>
        <w:spacing w:before="4"/>
        <w:rPr>
          <w:rFonts w:ascii="Times New Roman"/>
          <w:sz w:val="17"/>
          <w:szCs w:val="17"/>
        </w:rPr>
      </w:pPr>
    </w:p>
    <w:p w14:paraId="754ECA5A" w14:textId="77777777" w:rsidR="00B10E18" w:rsidRDefault="00B10E18" w:rsidP="41CFF5BA">
      <w:pPr>
        <w:spacing w:before="4"/>
        <w:rPr>
          <w:rFonts w:ascii="Times New Roman"/>
          <w:sz w:val="17"/>
          <w:szCs w:val="17"/>
        </w:rPr>
      </w:pPr>
    </w:p>
    <w:p w14:paraId="5AC836D2" w14:textId="77777777" w:rsidR="00B10E18" w:rsidRDefault="00B10E18" w:rsidP="41CFF5BA">
      <w:pPr>
        <w:spacing w:before="4"/>
        <w:rPr>
          <w:rFonts w:ascii="Times New Roman"/>
          <w:sz w:val="17"/>
          <w:szCs w:val="17"/>
        </w:rPr>
      </w:pPr>
    </w:p>
    <w:p w14:paraId="70118C07" w14:textId="77777777" w:rsidR="00B10E18" w:rsidRDefault="00B10E18" w:rsidP="41CFF5BA">
      <w:pPr>
        <w:spacing w:before="4"/>
        <w:rPr>
          <w:rFonts w:ascii="Times New Roman"/>
          <w:sz w:val="17"/>
          <w:szCs w:val="17"/>
        </w:rPr>
      </w:pPr>
    </w:p>
    <w:p w14:paraId="692C3035" w14:textId="77777777" w:rsidR="00B10E18" w:rsidRDefault="00B10E18" w:rsidP="41CFF5BA">
      <w:pPr>
        <w:spacing w:before="4"/>
        <w:rPr>
          <w:rFonts w:ascii="Times New Roman"/>
          <w:sz w:val="17"/>
          <w:szCs w:val="17"/>
        </w:rPr>
      </w:pPr>
    </w:p>
    <w:p w14:paraId="0C23CAE9" w14:textId="77777777" w:rsidR="00B10E18" w:rsidRDefault="00B10E18" w:rsidP="41CFF5BA">
      <w:pPr>
        <w:spacing w:before="4"/>
        <w:rPr>
          <w:rFonts w:ascii="Times New Roman"/>
          <w:sz w:val="17"/>
          <w:szCs w:val="17"/>
        </w:rPr>
      </w:pPr>
    </w:p>
    <w:p w14:paraId="36CE39C8" w14:textId="77777777" w:rsidR="00B10E18" w:rsidRDefault="00B10E18" w:rsidP="41CFF5BA">
      <w:pPr>
        <w:spacing w:before="4"/>
        <w:rPr>
          <w:rFonts w:ascii="Times New Roman"/>
          <w:sz w:val="17"/>
          <w:szCs w:val="17"/>
        </w:rPr>
      </w:pPr>
    </w:p>
    <w:p w14:paraId="201F8FBF" w14:textId="77777777" w:rsidR="00B10E18" w:rsidRDefault="00B10E18" w:rsidP="41CFF5BA">
      <w:pPr>
        <w:spacing w:before="4"/>
        <w:rPr>
          <w:rFonts w:ascii="Times New Roman"/>
          <w:sz w:val="17"/>
          <w:szCs w:val="17"/>
        </w:rPr>
      </w:pPr>
    </w:p>
    <w:p w14:paraId="557715C3" w14:textId="77777777" w:rsidR="00B10E18" w:rsidRDefault="00B10E18" w:rsidP="41CFF5BA">
      <w:pPr>
        <w:spacing w:before="4"/>
        <w:rPr>
          <w:rFonts w:ascii="Times New Roman"/>
          <w:sz w:val="17"/>
          <w:szCs w:val="17"/>
        </w:rPr>
      </w:pPr>
    </w:p>
    <w:p w14:paraId="68BCE4A3" w14:textId="77777777" w:rsidR="00B10E18" w:rsidRDefault="00B10E18" w:rsidP="41CFF5BA">
      <w:pPr>
        <w:spacing w:before="4"/>
        <w:rPr>
          <w:rFonts w:ascii="Times New Roman"/>
          <w:sz w:val="17"/>
          <w:szCs w:val="17"/>
        </w:rPr>
      </w:pPr>
    </w:p>
    <w:p w14:paraId="525E395A" w14:textId="77777777" w:rsidR="00B10E18" w:rsidRDefault="00B10E18" w:rsidP="41CFF5BA">
      <w:pPr>
        <w:spacing w:before="4"/>
        <w:rPr>
          <w:rFonts w:ascii="Times New Roman"/>
          <w:sz w:val="17"/>
          <w:szCs w:val="17"/>
        </w:rPr>
      </w:pPr>
    </w:p>
    <w:p w14:paraId="225AB7DA" w14:textId="77777777" w:rsidR="00B10E18" w:rsidRDefault="00B10E18" w:rsidP="41CFF5BA">
      <w:pPr>
        <w:spacing w:before="4"/>
        <w:rPr>
          <w:rFonts w:ascii="Times New Roman"/>
          <w:sz w:val="17"/>
          <w:szCs w:val="17"/>
        </w:rPr>
      </w:pPr>
    </w:p>
    <w:p w14:paraId="37317060" w14:textId="77777777" w:rsidR="00B10E18" w:rsidRDefault="00B10E18" w:rsidP="41CFF5BA">
      <w:pPr>
        <w:spacing w:before="4"/>
        <w:rPr>
          <w:rFonts w:ascii="Times New Roman"/>
          <w:sz w:val="17"/>
          <w:szCs w:val="17"/>
        </w:rPr>
      </w:pPr>
    </w:p>
    <w:p w14:paraId="61961B42" w14:textId="77777777" w:rsidR="00B10E18" w:rsidRDefault="00B10E18" w:rsidP="41CFF5BA">
      <w:pPr>
        <w:spacing w:before="4"/>
        <w:rPr>
          <w:rFonts w:ascii="Times New Roman"/>
          <w:sz w:val="17"/>
          <w:szCs w:val="17"/>
        </w:rPr>
      </w:pPr>
    </w:p>
    <w:p w14:paraId="6B1B5F01" w14:textId="77777777" w:rsidR="00B10E18" w:rsidRDefault="00B10E18" w:rsidP="41CFF5BA">
      <w:pPr>
        <w:spacing w:before="4"/>
        <w:rPr>
          <w:rFonts w:ascii="Times New Roman"/>
          <w:sz w:val="17"/>
          <w:szCs w:val="17"/>
        </w:rPr>
      </w:pPr>
    </w:p>
    <w:p w14:paraId="10B536DC" w14:textId="77777777" w:rsidR="00B10E18" w:rsidRDefault="00B10E18" w:rsidP="41CFF5BA">
      <w:pPr>
        <w:spacing w:before="4"/>
        <w:rPr>
          <w:rFonts w:ascii="Times New Roman"/>
          <w:sz w:val="17"/>
          <w:szCs w:val="17"/>
        </w:rPr>
      </w:pPr>
    </w:p>
    <w:p w14:paraId="716614CE" w14:textId="77777777" w:rsidR="00B10E18" w:rsidRDefault="00B10E18" w:rsidP="41CFF5BA">
      <w:pPr>
        <w:spacing w:before="4"/>
        <w:rPr>
          <w:rFonts w:ascii="Times New Roman"/>
          <w:sz w:val="17"/>
          <w:szCs w:val="17"/>
        </w:rPr>
      </w:pPr>
    </w:p>
    <w:p w14:paraId="4C1F49B1" w14:textId="77777777" w:rsidR="00B10E18" w:rsidRDefault="00B10E18" w:rsidP="41CFF5BA">
      <w:pPr>
        <w:spacing w:before="4"/>
        <w:rPr>
          <w:rFonts w:ascii="Times New Roman"/>
          <w:sz w:val="17"/>
          <w:szCs w:val="17"/>
        </w:rPr>
      </w:pPr>
    </w:p>
    <w:p w14:paraId="24DBEA57" w14:textId="77777777" w:rsidR="00B10E18" w:rsidRDefault="00B10E18" w:rsidP="41CFF5BA">
      <w:pPr>
        <w:spacing w:before="4"/>
        <w:rPr>
          <w:rFonts w:ascii="Times New Roman"/>
          <w:sz w:val="17"/>
          <w:szCs w:val="17"/>
        </w:rPr>
      </w:pPr>
    </w:p>
    <w:p w14:paraId="28AD9140" w14:textId="77777777" w:rsidR="00B10E18" w:rsidRDefault="00B10E18" w:rsidP="41CFF5BA">
      <w:pPr>
        <w:spacing w:before="4"/>
        <w:rPr>
          <w:rFonts w:ascii="Times New Roman"/>
          <w:sz w:val="17"/>
          <w:szCs w:val="17"/>
        </w:rPr>
      </w:pPr>
    </w:p>
    <w:p w14:paraId="07434D35" w14:textId="77777777" w:rsidR="00B10E18" w:rsidRDefault="00B10E18" w:rsidP="41CFF5BA">
      <w:pPr>
        <w:spacing w:before="4"/>
        <w:rPr>
          <w:rFonts w:ascii="Times New Roman"/>
          <w:sz w:val="17"/>
          <w:szCs w:val="17"/>
        </w:rPr>
      </w:pPr>
    </w:p>
    <w:p w14:paraId="59E192E5" w14:textId="77777777" w:rsidR="00B10E18" w:rsidRDefault="00B10E18" w:rsidP="41CFF5BA">
      <w:pPr>
        <w:spacing w:before="4"/>
        <w:rPr>
          <w:rFonts w:ascii="Times New Roman"/>
          <w:sz w:val="17"/>
          <w:szCs w:val="17"/>
        </w:rPr>
      </w:pPr>
    </w:p>
    <w:p w14:paraId="07ED9DC0" w14:textId="77777777" w:rsidR="00B10E18" w:rsidRDefault="00B10E18" w:rsidP="41CFF5BA">
      <w:pPr>
        <w:spacing w:before="4"/>
        <w:rPr>
          <w:rFonts w:ascii="Times New Roman"/>
          <w:sz w:val="17"/>
          <w:szCs w:val="17"/>
        </w:rPr>
      </w:pPr>
    </w:p>
    <w:p w14:paraId="6A060335" w14:textId="77777777" w:rsidR="00B10E18" w:rsidRDefault="00B10E18" w:rsidP="41CFF5BA">
      <w:pPr>
        <w:spacing w:before="4"/>
        <w:rPr>
          <w:rFonts w:ascii="Times New Roman"/>
          <w:sz w:val="17"/>
          <w:szCs w:val="17"/>
        </w:rPr>
      </w:pPr>
    </w:p>
    <w:sectPr w:rsidR="00B10E18">
      <w:pgSz w:w="9240" w:h="6800" w:orient="landscape"/>
      <w:pgMar w:top="640" w:right="500" w:bottom="1460" w:left="1280" w:header="0" w:footer="126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344556" w14:textId="77777777" w:rsidR="00633CF3" w:rsidRDefault="00633CF3">
      <w:r>
        <w:separator/>
      </w:r>
    </w:p>
  </w:endnote>
  <w:endnote w:type="continuationSeparator" w:id="0">
    <w:p w14:paraId="66D4DFEC" w14:textId="77777777" w:rsidR="00633CF3" w:rsidRDefault="00633CF3">
      <w:r>
        <w:continuationSeparator/>
      </w:r>
    </w:p>
  </w:endnote>
  <w:endnote w:type="continuationNotice" w:id="1">
    <w:p w14:paraId="6D3D4C8D" w14:textId="77777777" w:rsidR="00633CF3" w:rsidRDefault="00633CF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388FC" w14:textId="77777777" w:rsidR="00595C6A" w:rsidRDefault="009F4D07">
    <w:pPr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8244" behindDoc="1" locked="0" layoutInCell="1" allowOverlap="1" wp14:anchorId="75738905" wp14:editId="75738906">
              <wp:simplePos x="0" y="0"/>
              <wp:positionH relativeFrom="page">
                <wp:posOffset>266700</wp:posOffset>
              </wp:positionH>
              <wp:positionV relativeFrom="page">
                <wp:posOffset>4122905</wp:posOffset>
              </wp:positionV>
              <wp:extent cx="1270" cy="190500"/>
              <wp:effectExtent l="0" t="0" r="0" b="0"/>
              <wp:wrapNone/>
              <wp:docPr id="5" name="Graphic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905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90500">
                            <a:moveTo>
                              <a:pt x="0" y="0"/>
                            </a:moveTo>
                            <a:lnTo>
                              <a:pt x="0" y="190500"/>
                            </a:lnTo>
                          </a:path>
                        </a:pathLst>
                      </a:custGeom>
                      <a:ln w="317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191EEF5" id="Graphic 5" o:spid="_x0000_s1026" style="position:absolute;margin-left:21pt;margin-top:324.65pt;width:.1pt;height:15pt;z-index:-2516582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" path="m,l,190500e" filled="f" strokeweight=".25pt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8245" behindDoc="1" locked="0" layoutInCell="1" allowOverlap="1" wp14:anchorId="75738907" wp14:editId="75738908">
              <wp:simplePos x="0" y="0"/>
              <wp:positionH relativeFrom="page">
                <wp:posOffset>5594705</wp:posOffset>
              </wp:positionH>
              <wp:positionV relativeFrom="page">
                <wp:posOffset>4122905</wp:posOffset>
              </wp:positionV>
              <wp:extent cx="1270" cy="190500"/>
              <wp:effectExtent l="0" t="0" r="0" b="0"/>
              <wp:wrapNone/>
              <wp:docPr id="6" name="Graphic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905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90500">
                            <a:moveTo>
                              <a:pt x="0" y="0"/>
                            </a:moveTo>
                            <a:lnTo>
                              <a:pt x="0" y="190500"/>
                            </a:lnTo>
                          </a:path>
                        </a:pathLst>
                      </a:custGeom>
                      <a:ln w="317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C3F0BE7" id="Graphic 6" o:spid="_x0000_s1026" style="position:absolute;margin-left:440.55pt;margin-top:324.65pt;width:.1pt;height:15pt;z-index:-251658235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" path="m,l,190500e" filled="f" strokeweight=".25pt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0" distR="0" simplePos="0" relativeHeight="251658246" behindDoc="1" locked="0" layoutInCell="1" allowOverlap="1" wp14:anchorId="75738909" wp14:editId="7573890A">
              <wp:simplePos x="0" y="0"/>
              <wp:positionH relativeFrom="page">
                <wp:posOffset>266700</wp:posOffset>
              </wp:positionH>
              <wp:positionV relativeFrom="page">
                <wp:posOffset>3386404</wp:posOffset>
              </wp:positionV>
              <wp:extent cx="5594985" cy="664210"/>
              <wp:effectExtent l="0" t="0" r="0" b="0"/>
              <wp:wrapNone/>
              <wp:docPr id="7" name="Group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594985" cy="664210"/>
                        <a:chOff x="0" y="0"/>
                        <a:chExt cx="5594985" cy="664210"/>
                      </a:xfrm>
                    </wpg:grpSpPr>
                    <wps:wsp>
                      <wps:cNvPr id="8" name="Graphic 8"/>
                      <wps:cNvSpPr/>
                      <wps:spPr>
                        <a:xfrm>
                          <a:off x="0" y="1498"/>
                          <a:ext cx="4752340" cy="6629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52340" h="662940">
                              <a:moveTo>
                                <a:pt x="4751997" y="0"/>
                              </a:moveTo>
                              <a:lnTo>
                                <a:pt x="0" y="0"/>
                              </a:lnTo>
                              <a:lnTo>
                                <a:pt x="0" y="662393"/>
                              </a:lnTo>
                              <a:lnTo>
                                <a:pt x="4751997" y="662393"/>
                              </a:lnTo>
                              <a:lnTo>
                                <a:pt x="47519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339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Graphic 9"/>
                      <wps:cNvSpPr/>
                      <wps:spPr>
                        <a:xfrm>
                          <a:off x="5045418" y="0"/>
                          <a:ext cx="287020" cy="2025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7020" h="202565">
                              <a:moveTo>
                                <a:pt x="286943" y="0"/>
                              </a:moveTo>
                              <a:lnTo>
                                <a:pt x="0" y="0"/>
                              </a:lnTo>
                              <a:lnTo>
                                <a:pt x="0" y="202374"/>
                              </a:lnTo>
                              <a:lnTo>
                                <a:pt x="286943" y="202374"/>
                              </a:lnTo>
                              <a:lnTo>
                                <a:pt x="28694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F4767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4883198" y="126861"/>
                          <a:ext cx="450850" cy="4413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0850" h="441325">
                              <a:moveTo>
                                <a:pt x="287464" y="0"/>
                              </a:moveTo>
                              <a:lnTo>
                                <a:pt x="0" y="179857"/>
                              </a:lnTo>
                              <a:lnTo>
                                <a:pt x="162953" y="440982"/>
                              </a:lnTo>
                              <a:lnTo>
                                <a:pt x="450418" y="261112"/>
                              </a:lnTo>
                              <a:lnTo>
                                <a:pt x="28746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A7C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Graphic 11"/>
                      <wps:cNvSpPr/>
                      <wps:spPr>
                        <a:xfrm>
                          <a:off x="5045415" y="735"/>
                          <a:ext cx="391160" cy="3930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1160" h="393065">
                              <a:moveTo>
                                <a:pt x="128981" y="0"/>
                              </a:moveTo>
                              <a:lnTo>
                                <a:pt x="0" y="202755"/>
                              </a:lnTo>
                              <a:lnTo>
                                <a:pt x="297586" y="392582"/>
                              </a:lnTo>
                              <a:lnTo>
                                <a:pt x="390588" y="246418"/>
                              </a:lnTo>
                              <a:lnTo>
                                <a:pt x="390588" y="166878"/>
                              </a:lnTo>
                              <a:lnTo>
                                <a:pt x="12898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F4767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Graphic 12"/>
                      <wps:cNvSpPr/>
                      <wps:spPr>
                        <a:xfrm>
                          <a:off x="4751997" y="685"/>
                          <a:ext cx="294640" cy="288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4640" h="288925">
                              <a:moveTo>
                                <a:pt x="294030" y="0"/>
                              </a:moveTo>
                              <a:lnTo>
                                <a:pt x="0" y="0"/>
                              </a:lnTo>
                              <a:lnTo>
                                <a:pt x="0" y="288709"/>
                              </a:lnTo>
                              <a:lnTo>
                                <a:pt x="294030" y="288709"/>
                              </a:lnTo>
                              <a:lnTo>
                                <a:pt x="29403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914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Graphic 13"/>
                      <wps:cNvSpPr/>
                      <wps:spPr>
                        <a:xfrm>
                          <a:off x="4899736" y="290093"/>
                          <a:ext cx="146685" cy="1022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6685" h="102235">
                              <a:moveTo>
                                <a:pt x="146151" y="0"/>
                              </a:moveTo>
                              <a:lnTo>
                                <a:pt x="0" y="0"/>
                              </a:lnTo>
                              <a:lnTo>
                                <a:pt x="0" y="102146"/>
                              </a:lnTo>
                              <a:lnTo>
                                <a:pt x="146151" y="102146"/>
                              </a:lnTo>
                              <a:lnTo>
                                <a:pt x="14615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Graphic 14"/>
                      <wps:cNvSpPr/>
                      <wps:spPr>
                        <a:xfrm>
                          <a:off x="4752939" y="290085"/>
                          <a:ext cx="294005" cy="3708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4005" h="370840">
                              <a:moveTo>
                                <a:pt x="146926" y="0"/>
                              </a:moveTo>
                              <a:lnTo>
                                <a:pt x="0" y="92557"/>
                              </a:lnTo>
                              <a:lnTo>
                                <a:pt x="0" y="277660"/>
                              </a:lnTo>
                              <a:lnTo>
                                <a:pt x="146926" y="370217"/>
                              </a:lnTo>
                              <a:lnTo>
                                <a:pt x="293852" y="277660"/>
                              </a:lnTo>
                              <a:lnTo>
                                <a:pt x="293852" y="92557"/>
                              </a:lnTo>
                              <a:lnTo>
                                <a:pt x="1469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7A82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" name="Graphic 15"/>
                      <wps:cNvSpPr/>
                      <wps:spPr>
                        <a:xfrm>
                          <a:off x="5404205" y="660300"/>
                          <a:ext cx="190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0500">
                              <a:moveTo>
                                <a:pt x="0" y="0"/>
                              </a:moveTo>
                              <a:lnTo>
                                <a:pt x="190500" y="0"/>
                              </a:lnTo>
                            </a:path>
                          </a:pathLst>
                        </a:custGeom>
                        <a:ln w="31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89EDF35" id="Group 7" o:spid="_x0000_s1026" style="position:absolute;margin-left:21pt;margin-top:266.65pt;width:440.55pt;height:52.3pt;z-index:-251658234;mso-wrap-distance-left:0;mso-wrap-distance-right:0;mso-position-horizontal-relative:page;mso-position-vertical-relative:page" coordsize="55949,66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">
              <v:shape id="Graphic 8" o:spid="_x0000_s1027" style="position:absolute;top:14;width:47523;height:6630;visibility:visible;mso-wrap-style:square;v-text-anchor:top" coordsize="4752340,662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" path="m4751997,l,,,662393r4751997,l4751997,xe" fillcolor="#039" stroked="f">
                <v:path arrowok="t"/>
              </v:shape>
              <v:shape id="Graphic 9" o:spid="_x0000_s1028" style="position:absolute;left:50454;width:2870;height:2025;visibility:visible;mso-wrap-style:square;v-text-anchor:top" coordsize="287020,202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" path="m286943,l,,,202374r286943,l286943,xe" fillcolor="#df4767" stroked="f">
                <v:path arrowok="t"/>
              </v:shape>
              <v:shape id="Graphic 10" o:spid="_x0000_s1029" style="position:absolute;left:48831;top:1268;width:4509;height:4413;visibility:visible;mso-wrap-style:square;v-text-anchor:top" coordsize="450850,441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" path="m287464,l,179857,162953,440982,450418,261112,287464,xe" fillcolor="#00a7c2" stroked="f">
                <v:path arrowok="t"/>
              </v:shape>
              <v:shape id="Graphic 11" o:spid="_x0000_s1030" style="position:absolute;left:50454;top:7;width:3911;height:3931;visibility:visible;mso-wrap-style:square;v-text-anchor:top" coordsize="391160,393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" path="m128981,l,202755,297586,392582,390588,246418r,-79540l128981,xe" fillcolor="#df4767" stroked="f">
                <v:path arrowok="t"/>
              </v:shape>
              <v:shape id="Graphic 12" o:spid="_x0000_s1031" style="position:absolute;left:47519;top:6;width:2947;height:2890;visibility:visible;mso-wrap-style:square;v-text-anchor:top" coordsize="294640,288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" path="m294030,l,,,288709r294030,l294030,xe" fillcolor="#1d9146" stroked="f">
                <v:path arrowok="t"/>
              </v:shape>
              <v:shape id="Graphic 13" o:spid="_x0000_s1032" style="position:absolute;left:48997;top:2900;width:1467;height:1023;visibility:visible;mso-wrap-style:square;v-text-anchor:top" coordsize="146685,102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" path="m146151,l,,,102146r146151,l146151,xe" stroked="f">
                <v:path arrowok="t"/>
              </v:shape>
              <v:shape id="Graphic 14" o:spid="_x0000_s1033" style="position:absolute;left:47529;top:2900;width:2940;height:3709;visibility:visible;mso-wrap-style:square;v-text-anchor:top" coordsize="294005,370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" path="m146926,l,92557,,277660r146926,92557l293852,277660r,-185103l146926,xe" fillcolor="#e7a82c" stroked="f">
                <v:path arrowok="t"/>
              </v:shape>
              <v:shape id="Graphic 15" o:spid="_x0000_s1034" style="position:absolute;left:54042;top:6603;width:1905;height:12;visibility:visible;mso-wrap-style:square;v-text-anchor:top" coordsize="1905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" path="m,l190500,e" filled="f" strokeweight=".25pt">
                <v:path arrowok="t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8247" behindDoc="1" locked="0" layoutInCell="1" allowOverlap="1" wp14:anchorId="7573890B" wp14:editId="7573890C">
              <wp:simplePos x="0" y="0"/>
              <wp:positionH relativeFrom="page">
                <wp:posOffset>0</wp:posOffset>
              </wp:positionH>
              <wp:positionV relativeFrom="page">
                <wp:posOffset>4046705</wp:posOffset>
              </wp:positionV>
              <wp:extent cx="190500" cy="1270"/>
              <wp:effectExtent l="0" t="0" r="0" b="0"/>
              <wp:wrapNone/>
              <wp:docPr id="16" name="Graphic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905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90500">
                            <a:moveTo>
                              <a:pt x="190500" y="0"/>
                            </a:moveTo>
                            <a:lnTo>
                              <a:pt x="0" y="0"/>
                            </a:lnTo>
                          </a:path>
                        </a:pathLst>
                      </a:custGeom>
                      <a:ln w="317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D1B9E62" id="Graphic 16" o:spid="_x0000_s1026" style="position:absolute;margin-left:0;margin-top:318.65pt;width:15pt;height:.1pt;z-index:-251658233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90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" path="m190500,l,e" filled="f" strokeweight=".25pt">
              <v:path arrowok="t"/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E344C0" w14:textId="77777777" w:rsidR="00633CF3" w:rsidRDefault="00633CF3">
      <w:r>
        <w:separator/>
      </w:r>
    </w:p>
  </w:footnote>
  <w:footnote w:type="continuationSeparator" w:id="0">
    <w:p w14:paraId="57FA84AA" w14:textId="77777777" w:rsidR="00633CF3" w:rsidRDefault="00633CF3">
      <w:r>
        <w:continuationSeparator/>
      </w:r>
    </w:p>
  </w:footnote>
  <w:footnote w:type="continuationNotice" w:id="1">
    <w:p w14:paraId="2F8E0BDB" w14:textId="77777777" w:rsidR="00633CF3" w:rsidRDefault="00633CF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388FB" w14:textId="77777777" w:rsidR="00595C6A" w:rsidRDefault="009F4D07">
    <w:pPr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757388FD" wp14:editId="757388FE">
              <wp:simplePos x="0" y="0"/>
              <wp:positionH relativeFrom="page">
                <wp:posOffset>266700</wp:posOffset>
              </wp:positionH>
              <wp:positionV relativeFrom="page">
                <wp:posOffset>2</wp:posOffset>
              </wp:positionV>
              <wp:extent cx="1270" cy="19050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905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90500">
                            <a:moveTo>
                              <a:pt x="0" y="190500"/>
                            </a:moveTo>
                            <a:lnTo>
                              <a:pt x="0" y="0"/>
                            </a:lnTo>
                          </a:path>
                        </a:pathLst>
                      </a:custGeom>
                      <a:ln w="317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4DDADD7" id="Graphic 1" o:spid="_x0000_s1026" style="position:absolute;margin-left:21pt;margin-top:0;width:.1pt;height:1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" path="m,190500l,e" filled="f" strokeweight=".25pt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8241" behindDoc="1" locked="0" layoutInCell="1" allowOverlap="1" wp14:anchorId="757388FF" wp14:editId="75738900">
              <wp:simplePos x="0" y="0"/>
              <wp:positionH relativeFrom="page">
                <wp:posOffset>5594705</wp:posOffset>
              </wp:positionH>
              <wp:positionV relativeFrom="page">
                <wp:posOffset>2</wp:posOffset>
              </wp:positionV>
              <wp:extent cx="1270" cy="190500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905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90500">
                            <a:moveTo>
                              <a:pt x="0" y="190500"/>
                            </a:moveTo>
                            <a:lnTo>
                              <a:pt x="0" y="0"/>
                            </a:lnTo>
                          </a:path>
                        </a:pathLst>
                      </a:custGeom>
                      <a:ln w="317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0289196" id="Graphic 2" o:spid="_x0000_s1026" style="position:absolute;margin-left:440.55pt;margin-top:0;width:.1pt;height:15pt;z-index:-251658239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" path="m,190500l,e" filled="f" strokeweight=".25pt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8242" behindDoc="1" locked="0" layoutInCell="1" allowOverlap="1" wp14:anchorId="75738901" wp14:editId="75738902">
              <wp:simplePos x="0" y="0"/>
              <wp:positionH relativeFrom="page">
                <wp:posOffset>0</wp:posOffset>
              </wp:positionH>
              <wp:positionV relativeFrom="page">
                <wp:posOffset>266702</wp:posOffset>
              </wp:positionV>
              <wp:extent cx="190500" cy="127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905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90500">
                            <a:moveTo>
                              <a:pt x="190500" y="0"/>
                            </a:moveTo>
                            <a:lnTo>
                              <a:pt x="0" y="0"/>
                            </a:lnTo>
                          </a:path>
                        </a:pathLst>
                      </a:custGeom>
                      <a:ln w="317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B5C2438" id="Graphic 3" o:spid="_x0000_s1026" style="position:absolute;margin-left:0;margin-top:21pt;width:15pt;height:.1pt;z-index:-25165823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90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" path="m190500,l,e" filled="f" strokeweight=".25pt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8243" behindDoc="1" locked="0" layoutInCell="1" allowOverlap="1" wp14:anchorId="75738903" wp14:editId="75738904">
              <wp:simplePos x="0" y="0"/>
              <wp:positionH relativeFrom="page">
                <wp:posOffset>5670905</wp:posOffset>
              </wp:positionH>
              <wp:positionV relativeFrom="page">
                <wp:posOffset>266702</wp:posOffset>
              </wp:positionV>
              <wp:extent cx="190500" cy="1270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905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90500">
                            <a:moveTo>
                              <a:pt x="0" y="0"/>
                            </a:moveTo>
                            <a:lnTo>
                              <a:pt x="190500" y="0"/>
                            </a:lnTo>
                          </a:path>
                        </a:pathLst>
                      </a:custGeom>
                      <a:ln w="317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51B0C5F" id="Graphic 4" o:spid="_x0000_s1026" style="position:absolute;margin-left:446.55pt;margin-top:21pt;width:15pt;height:.1pt;z-index:-251658237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90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" path="m,l190500,e" filled="f" strokeweight=".25pt">
              <v:path arrowok="t"/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6A"/>
    <w:rsid w:val="0020190B"/>
    <w:rsid w:val="0028626E"/>
    <w:rsid w:val="00367849"/>
    <w:rsid w:val="003B3711"/>
    <w:rsid w:val="004A04C9"/>
    <w:rsid w:val="00587E77"/>
    <w:rsid w:val="00595C6A"/>
    <w:rsid w:val="005E5A4C"/>
    <w:rsid w:val="00633CF3"/>
    <w:rsid w:val="00713F66"/>
    <w:rsid w:val="009F4D07"/>
    <w:rsid w:val="00A30F4E"/>
    <w:rsid w:val="00B10E18"/>
    <w:rsid w:val="00B87762"/>
    <w:rsid w:val="00C74183"/>
    <w:rsid w:val="00CC6226"/>
    <w:rsid w:val="00D62F05"/>
    <w:rsid w:val="41CFF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388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1"/>
    <w:qFormat/>
  </w:style>
  <w:style w:type="paragraph" w:customStyle="1" w:styleId="TableParagraph">
    <w:name w:val="Table Paragraph"/>
    <w:basedOn w:val="Standaard"/>
    <w:uiPriority w:val="1"/>
    <w:qFormat/>
  </w:style>
  <w:style w:type="paragraph" w:styleId="Koptekst">
    <w:name w:val="header"/>
    <w:basedOn w:val="Standaard"/>
    <w:link w:val="KoptekstChar"/>
    <w:uiPriority w:val="99"/>
    <w:semiHidden/>
    <w:unhideWhenUsed/>
    <w:rsid w:val="00B87762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semiHidden/>
    <w:rsid w:val="00B87762"/>
  </w:style>
  <w:style w:type="paragraph" w:styleId="Voettekst">
    <w:name w:val="footer"/>
    <w:basedOn w:val="Standaard"/>
    <w:link w:val="VoettekstChar"/>
    <w:uiPriority w:val="99"/>
    <w:semiHidden/>
    <w:unhideWhenUsed/>
    <w:rsid w:val="00B87762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semiHidden/>
    <w:rsid w:val="00B87762"/>
  </w:style>
  <w:style w:type="table" w:customStyle="1" w:styleId="TableNormal1">
    <w:name w:val="Table Normal1"/>
    <w:uiPriority w:val="2"/>
    <w:semiHidden/>
    <w:unhideWhenUsed/>
    <w:qFormat/>
    <w:rsid w:val="00B8776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528a8cf-22b3-4b0b-9eb2-58242c7ea309" xsi:nil="true"/>
    <lcf76f155ced4ddcb4097134ff3c332f xmlns="cb2af14f-30f9-40b8-a50a-182d241eeba7">
      <Terms xmlns="http://schemas.microsoft.com/office/infopath/2007/PartnerControls"/>
    </lcf76f155ced4ddcb4097134ff3c332f>
    <Status xmlns="cb2af14f-30f9-40b8-a50a-182d241eeba7">true</Statu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50CCC913C48441B5B541ABEF9B2BDA" ma:contentTypeVersion="15" ma:contentTypeDescription="Een nieuw document maken." ma:contentTypeScope="" ma:versionID="c0c8fee015d229a01b331d1856e94b0a">
  <xsd:schema xmlns:xsd="http://www.w3.org/2001/XMLSchema" xmlns:xs="http://www.w3.org/2001/XMLSchema" xmlns:p="http://schemas.microsoft.com/office/2006/metadata/properties" xmlns:ns2="cb2af14f-30f9-40b8-a50a-182d241eeba7" xmlns:ns3="2528a8cf-22b3-4b0b-9eb2-58242c7ea309" xmlns:ns4="cd8605be-6519-4450-b445-b6281e9ae3dd" targetNamespace="http://schemas.microsoft.com/office/2006/metadata/properties" ma:root="true" ma:fieldsID="4f13614107a3a5c8aaba8fc40e94d850" ns2:_="" ns3:_="" ns4:_="">
    <xsd:import namespace="cb2af14f-30f9-40b8-a50a-182d241eeba7"/>
    <xsd:import namespace="2528a8cf-22b3-4b0b-9eb2-58242c7ea309"/>
    <xsd:import namespace="cd8605be-6519-4450-b445-b6281e9ae3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4:SharedWithUsers" minOccurs="0"/>
                <xsd:element ref="ns4:SharedWithDetail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2af14f-30f9-40b8-a50a-182d241eeb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Afbeeldingtags" ma:readOnly="false" ma:fieldId="{5cf76f15-5ced-4ddc-b409-7134ff3c332f}" ma:taxonomyMulti="true" ma:sspId="35bf66f5-cd6b-4cd3-89cd-a78047c1cc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Status" ma:index="21" nillable="true" ma:displayName="Klaar voor Interreg-site?" ma:default="1" ma:description="Klaar voor publicatie?" ma:format="Dropdown" ma:internalName="Status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28a8cf-22b3-4b0b-9eb2-58242c7ea30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666f408-491c-43a7-9ceb-8a3eb0de4829}" ma:internalName="TaxCatchAll" ma:showField="CatchAllData" ma:web="9364be45-f86d-4072-93a7-7ffa501d48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8605be-6519-4450-b445-b6281e9ae3d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A8377F3-88C8-4292-96E3-D39AFB6F441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5F9BA2F-B996-4263-B067-CA517A922829}">
  <ds:schemaRefs>
    <ds:schemaRef ds:uri="http://schemas.microsoft.com/office/2006/metadata/properties"/>
    <ds:schemaRef ds:uri="http://schemas.microsoft.com/office/infopath/2007/PartnerControls"/>
    <ds:schemaRef ds:uri="2528a8cf-22b3-4b0b-9eb2-58242c7ea309"/>
    <ds:schemaRef ds:uri="cb2af14f-30f9-40b8-a50a-182d241eeba7"/>
  </ds:schemaRefs>
</ds:datastoreItem>
</file>

<file path=customXml/itemProps3.xml><?xml version="1.0" encoding="utf-8"?>
<ds:datastoreItem xmlns:ds="http://schemas.openxmlformats.org/officeDocument/2006/customXml" ds:itemID="{8554C307-0688-4D9C-BD95-8BF18A16FD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2af14f-30f9-40b8-a50a-182d241eeba7"/>
    <ds:schemaRef ds:uri="2528a8cf-22b3-4b0b-9eb2-58242c7ea309"/>
    <ds:schemaRef ds:uri="cd8605be-6519-4450-b445-b6281e9ae3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stimulanZ_scenario_sjabloon_rollenkaartjes.dotx</Template>
  <TotalTime>1</TotalTime>
  <Pages>8</Pages>
  <Words>22</Words>
  <Characters>126</Characters>
  <Application>Microsoft Office Word</Application>
  <DocSecurity>0</DocSecurity>
  <Lines>1</Lines>
  <Paragraphs>1</Paragraphs>
  <ScaleCrop>false</ScaleCrop>
  <Company/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CLINCKE Kim</dc:creator>
  <cp:keywords/>
  <cp:lastModifiedBy>GALLEGUILLOS RODRIGUEZ Andrea</cp:lastModifiedBy>
  <cp:revision>2</cp:revision>
  <dcterms:created xsi:type="dcterms:W3CDTF">2026-03-30T08:29:00Z</dcterms:created>
  <dcterms:modified xsi:type="dcterms:W3CDTF">2026-03-30T08:29:00Z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2024-10-07T00:00:00Z</vt:filetime>
  </property>
  <property fmtid="{D5CDD505-2E9C-101B-9397-08002B2CF9AE}" pid="3" name="Creator">
    <vt:lpwstr>PDFium</vt:lpwstr>
  </property>
  <property fmtid="{D5CDD505-2E9C-101B-9397-08002B2CF9AE}" pid="4" name="LastSaved">
    <vt:filetime>2024-11-27T00:00:00Z</vt:filetime>
  </property>
  <property fmtid="{D5CDD505-2E9C-101B-9397-08002B2CF9AE}" pid="5" name="Producer">
    <vt:lpwstr>PDFium</vt:lpwstr>
  </property>
  <property fmtid="{D5CDD505-2E9C-101B-9397-08002B2CF9AE}" pid="6" name="ContentTypeId">
    <vt:lpwstr>0x010100AB50CCC913C48441B5B541ABEF9B2BDA</vt:lpwstr>
  </property>
  <property fmtid="{D5CDD505-2E9C-101B-9397-08002B2CF9AE}" pid="7" name="MediaServiceImageTags">
    <vt:lpwstr/>
  </property>
</Properties>
</file>